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0B14" w:rsidRDefault="00330B14" w:rsidP="00DF642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32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32"/>
          <w:lang w:eastAsia="ru-RU"/>
        </w:rPr>
        <w:t xml:space="preserve"> </w:t>
      </w:r>
      <w:r w:rsidRPr="00611BD7">
        <w:rPr>
          <w:rFonts w:ascii="Times New Roman" w:hAnsi="Times New Roman"/>
          <w:b/>
          <w:bCs/>
          <w:color w:val="000000"/>
          <w:sz w:val="28"/>
          <w:szCs w:val="32"/>
          <w:lang w:eastAsia="ru-RU"/>
        </w:rPr>
        <w:t xml:space="preserve">МУНИЦИПАЛЬНОЕ БЮДЖЕТНОЕ ДОШКОЛЬНОЕ ОБРАЗОВАТЕЛЬНОЕ УЧРЕЖДЕНИЕ </w:t>
      </w:r>
    </w:p>
    <w:p w:rsidR="00330B14" w:rsidRPr="00611BD7" w:rsidRDefault="00330B14" w:rsidP="00BA369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32"/>
          <w:lang w:eastAsia="ru-RU"/>
        </w:rPr>
      </w:pPr>
      <w:r w:rsidRPr="00611BD7">
        <w:rPr>
          <w:rFonts w:ascii="Times New Roman" w:hAnsi="Times New Roman"/>
          <w:b/>
          <w:bCs/>
          <w:color w:val="000000"/>
          <w:sz w:val="28"/>
          <w:szCs w:val="32"/>
          <w:lang w:eastAsia="ru-RU"/>
        </w:rPr>
        <w:t>«БЕРЕЗОВСКИЙ ДЕТСКИЙ САД №2»</w:t>
      </w:r>
    </w:p>
    <w:p w:rsidR="00330B14" w:rsidRPr="00611BD7" w:rsidRDefault="00330B14" w:rsidP="00BA3696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32"/>
          <w:lang w:eastAsia="ru-RU"/>
        </w:rPr>
      </w:pPr>
    </w:p>
    <w:p w:rsidR="00330B14" w:rsidRDefault="00330B14" w:rsidP="00BA3696">
      <w:pPr>
        <w:tabs>
          <w:tab w:val="left" w:pos="3510"/>
        </w:tabs>
        <w:spacing w:after="0" w:line="240" w:lineRule="auto"/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</w:pPr>
    </w:p>
    <w:p w:rsidR="00330B14" w:rsidRDefault="00330B14" w:rsidP="00DF642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</w:pPr>
    </w:p>
    <w:p w:rsidR="00330B14" w:rsidRDefault="00330B14" w:rsidP="00DF642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</w:pPr>
    </w:p>
    <w:p w:rsidR="00330B14" w:rsidRDefault="00330B14" w:rsidP="00DF642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</w:pPr>
    </w:p>
    <w:p w:rsidR="00330B14" w:rsidRDefault="00330B14" w:rsidP="00DF642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</w:pPr>
    </w:p>
    <w:p w:rsidR="00330B14" w:rsidRDefault="00330B14" w:rsidP="00DF642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</w:pPr>
    </w:p>
    <w:p w:rsidR="00330B14" w:rsidRDefault="00330B14" w:rsidP="00DF642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</w:pPr>
    </w:p>
    <w:p w:rsidR="00330B14" w:rsidRPr="008318E8" w:rsidRDefault="00330B14" w:rsidP="00DF642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8318E8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Методическая разработка для участия в районном конкурсе</w:t>
      </w:r>
    </w:p>
    <w:p w:rsidR="00330B14" w:rsidRPr="008318E8" w:rsidRDefault="00330B14" w:rsidP="00DF642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8318E8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«Реализация национально-регионального компонента в дошкольных образовательных учреждениях». </w:t>
      </w:r>
    </w:p>
    <w:p w:rsidR="00330B14" w:rsidRPr="008318E8" w:rsidRDefault="00330B14" w:rsidP="00DF642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330B14" w:rsidRPr="008318E8" w:rsidRDefault="00330B14" w:rsidP="00DF642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330B14" w:rsidRPr="008318E8" w:rsidRDefault="00330B14" w:rsidP="00DF642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8318E8">
        <w:rPr>
          <w:rFonts w:ascii="Times New Roman" w:hAnsi="Times New Roman"/>
          <w:b/>
          <w:color w:val="000000"/>
          <w:sz w:val="28"/>
          <w:szCs w:val="28"/>
          <w:lang w:eastAsia="ru-RU"/>
        </w:rPr>
        <w:t>Образовательная ситуация «Путешествие в музей севера»</w:t>
      </w:r>
    </w:p>
    <w:p w:rsidR="00330B14" w:rsidRPr="008318E8" w:rsidRDefault="00330B14" w:rsidP="00DF642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330B14" w:rsidRPr="008318E8" w:rsidRDefault="00330B14" w:rsidP="00DF6425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330B14" w:rsidRPr="008318E8" w:rsidRDefault="00330B14" w:rsidP="00DF6425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330B14" w:rsidRDefault="00330B14" w:rsidP="008318E8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330B14" w:rsidRDefault="00330B14" w:rsidP="008318E8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330B14" w:rsidRDefault="00330B14" w:rsidP="008318E8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330B14" w:rsidRDefault="00330B14" w:rsidP="008318E8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330B14" w:rsidRPr="008318E8" w:rsidRDefault="00330B14" w:rsidP="008318E8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330B14" w:rsidRDefault="00330B14" w:rsidP="008318E8">
      <w:pPr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Воспитатель: </w:t>
      </w:r>
    </w:p>
    <w:p w:rsidR="00330B14" w:rsidRPr="008318E8" w:rsidRDefault="00330B14" w:rsidP="00BA3696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Бычкова Наталья </w:t>
      </w:r>
      <w:r w:rsidRPr="008318E8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вановна</w:t>
      </w:r>
    </w:p>
    <w:p w:rsidR="00330B14" w:rsidRPr="008318E8" w:rsidRDefault="00330B14" w:rsidP="008318E8">
      <w:pPr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330B14" w:rsidRPr="008318E8" w:rsidRDefault="00330B14" w:rsidP="008318E8">
      <w:pPr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330B14" w:rsidRPr="008318E8" w:rsidRDefault="00330B14" w:rsidP="008318E8">
      <w:pPr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330B14" w:rsidRPr="008318E8" w:rsidRDefault="00330B14" w:rsidP="008318E8">
      <w:pPr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330B14" w:rsidRPr="008318E8" w:rsidRDefault="00330B14" w:rsidP="008318E8">
      <w:pPr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330B14" w:rsidRPr="008318E8" w:rsidRDefault="00330B14" w:rsidP="008318E8">
      <w:pPr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330B14" w:rsidRPr="008318E8" w:rsidRDefault="00330B14" w:rsidP="008318E8">
      <w:pPr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330B14" w:rsidRPr="008318E8" w:rsidRDefault="00330B14" w:rsidP="008318E8">
      <w:pPr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330B14" w:rsidRPr="008318E8" w:rsidRDefault="00330B14" w:rsidP="008318E8">
      <w:pPr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330B14" w:rsidRPr="008318E8" w:rsidRDefault="00330B14" w:rsidP="008318E8">
      <w:pPr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330B14" w:rsidRPr="008318E8" w:rsidRDefault="00330B14" w:rsidP="008318E8">
      <w:pPr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330B14" w:rsidRDefault="00330B14" w:rsidP="008318E8">
      <w:pPr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330B14" w:rsidRDefault="00330B14" w:rsidP="008318E8">
      <w:pPr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330B14" w:rsidRDefault="00330B14" w:rsidP="008318E8">
      <w:pPr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330B14" w:rsidRDefault="00330B14" w:rsidP="008318E8">
      <w:pPr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330B14" w:rsidRDefault="00330B14" w:rsidP="008318E8">
      <w:pPr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330B14" w:rsidRDefault="00330B14" w:rsidP="008318E8">
      <w:pPr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330B14" w:rsidRDefault="00330B14" w:rsidP="00F71677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п. Березовка </w:t>
      </w:r>
    </w:p>
    <w:p w:rsidR="00330B14" w:rsidRDefault="00330B14" w:rsidP="00D91DDA">
      <w:pPr>
        <w:spacing w:after="0" w:line="240" w:lineRule="auto"/>
        <w:ind w:left="-567" w:firstLine="567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330B14" w:rsidRDefault="00330B14" w:rsidP="00D91DDA">
      <w:pPr>
        <w:spacing w:after="0" w:line="240" w:lineRule="auto"/>
        <w:ind w:left="-567" w:firstLine="567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Аннотация.</w:t>
      </w:r>
    </w:p>
    <w:p w:rsidR="00330B14" w:rsidRDefault="00330B14" w:rsidP="00D91DDA">
      <w:pPr>
        <w:spacing w:after="0" w:line="240" w:lineRule="auto"/>
        <w:ind w:left="-567" w:firstLine="567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330B14" w:rsidRDefault="00330B14" w:rsidP="00487621">
      <w:pPr>
        <w:spacing w:after="0" w:line="240" w:lineRule="auto"/>
        <w:ind w:left="-567"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Одним из приоритетных направлений с дошкольниками является внедрение в образовательный процесс краевого национально-регионального компонента. Данное занятие позволяет воспитанникам познакомиться с жизнью севера Красноярского края. В соответствии с Федеральными государственными требованиями занятие учитывает интеграцию образовательных областей:  познание, коммуникация, художественное творчество.  </w:t>
      </w:r>
    </w:p>
    <w:p w:rsidR="00330B14" w:rsidRDefault="00330B14" w:rsidP="00D91DDA">
      <w:pPr>
        <w:spacing w:after="0" w:line="240" w:lineRule="auto"/>
        <w:ind w:left="-567"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330B14" w:rsidRDefault="00330B14" w:rsidP="008318E8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330B14" w:rsidRPr="004A08F8" w:rsidRDefault="00330B14" w:rsidP="00E8519F">
      <w:pPr>
        <w:spacing w:after="0" w:line="240" w:lineRule="auto"/>
        <w:ind w:left="20" w:right="283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795759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Цель:</w:t>
      </w:r>
      <w:r w:rsidRPr="004A08F8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расширение представлений о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севере Красноярского края.</w:t>
      </w:r>
    </w:p>
    <w:p w:rsidR="00330B14" w:rsidRPr="00DF6425" w:rsidRDefault="00330B14" w:rsidP="00E8519F">
      <w:pPr>
        <w:spacing w:after="0" w:line="240" w:lineRule="auto"/>
        <w:ind w:left="20" w:right="283"/>
        <w:jc w:val="both"/>
        <w:rPr>
          <w:rFonts w:ascii="Courier New" w:hAnsi="Courier New" w:cs="Courier New"/>
          <w:color w:val="000000"/>
          <w:sz w:val="24"/>
          <w:szCs w:val="24"/>
          <w:lang w:eastAsia="ru-RU"/>
        </w:rPr>
      </w:pPr>
      <w:r w:rsidRPr="00795759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Задачи: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- с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тимулировать</w:t>
      </w:r>
      <w:r w:rsidRPr="00DF642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интерес детей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к разнообразию</w:t>
      </w:r>
      <w:r w:rsidRPr="00DF642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подлиннос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ти музейных экспозиций;</w:t>
      </w:r>
    </w:p>
    <w:p w:rsidR="00330B14" w:rsidRDefault="00330B14" w:rsidP="00E8519F">
      <w:pPr>
        <w:spacing w:after="0" w:line="240" w:lineRule="auto"/>
        <w:ind w:left="20" w:right="283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  - способствовать получению</w:t>
      </w:r>
      <w:r w:rsidRPr="00DF642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детьми дополнительных знаний о жизни людей, живущих на севере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края;</w:t>
      </w:r>
    </w:p>
    <w:p w:rsidR="00330B14" w:rsidRDefault="00330B14" w:rsidP="004A08F8">
      <w:pPr>
        <w:spacing w:after="0" w:line="240" w:lineRule="auto"/>
        <w:ind w:left="20" w:right="283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  - формировать познавательный</w:t>
      </w:r>
      <w:r w:rsidRPr="00DF642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интерес к населению севера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, растительности и животного мира через экспозиции мини-музея;</w:t>
      </w:r>
    </w:p>
    <w:p w:rsidR="00330B14" w:rsidRPr="004A08F8" w:rsidRDefault="00330B14" w:rsidP="004A08F8">
      <w:pPr>
        <w:spacing w:after="0" w:line="240" w:lineRule="auto"/>
        <w:ind w:left="20" w:right="283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  - воспитывать бережное отношение к природе севера.</w:t>
      </w:r>
    </w:p>
    <w:p w:rsidR="00330B14" w:rsidRPr="00DF6425" w:rsidRDefault="00330B14" w:rsidP="000C4B78">
      <w:pPr>
        <w:spacing w:after="0" w:line="240" w:lineRule="auto"/>
        <w:ind w:left="20"/>
        <w:rPr>
          <w:rFonts w:ascii="Courier New" w:hAnsi="Courier New" w:cs="Courier New"/>
          <w:color w:val="000000"/>
          <w:sz w:val="24"/>
          <w:szCs w:val="24"/>
          <w:lang w:eastAsia="ru-RU"/>
        </w:rPr>
      </w:pPr>
      <w:r w:rsidRPr="00DF642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Используемый материал:</w:t>
      </w:r>
    </w:p>
    <w:p w:rsidR="00330B14" w:rsidRPr="00DF6425" w:rsidRDefault="00330B14" w:rsidP="00E8519F">
      <w:pPr>
        <w:numPr>
          <w:ilvl w:val="0"/>
          <w:numId w:val="3"/>
        </w:numPr>
        <w:spacing w:after="0" w:line="240" w:lineRule="auto"/>
        <w:ind w:left="20" w:right="-1" w:firstLine="900"/>
        <w:rPr>
          <w:rFonts w:ascii="Courier New" w:hAnsi="Courier New" w:cs="Courier New"/>
          <w:color w:val="000000"/>
          <w:sz w:val="24"/>
          <w:szCs w:val="24"/>
          <w:lang w:eastAsia="ru-RU"/>
        </w:rPr>
      </w:pPr>
      <w:r w:rsidRPr="00DF6425">
        <w:rPr>
          <w:rFonts w:ascii="Times New Roman" w:hAnsi="Times New Roman"/>
          <w:color w:val="000000"/>
          <w:sz w:val="28"/>
          <w:szCs w:val="28"/>
          <w:lang w:eastAsia="ru-RU"/>
        </w:rPr>
        <w:t> частная коллекция экспозиций по теме (картины, изделия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из кожи, меха, гербарий северных растений</w:t>
      </w:r>
      <w:r w:rsidRPr="00DF6425">
        <w:rPr>
          <w:rFonts w:ascii="Times New Roman" w:hAnsi="Times New Roman"/>
          <w:color w:val="000000"/>
          <w:sz w:val="28"/>
          <w:szCs w:val="28"/>
          <w:lang w:eastAsia="ru-RU"/>
        </w:rPr>
        <w:t>)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330B14" w:rsidRPr="00DF6425" w:rsidRDefault="00330B14" w:rsidP="00DF6425">
      <w:pPr>
        <w:numPr>
          <w:ilvl w:val="0"/>
          <w:numId w:val="3"/>
        </w:numPr>
        <w:spacing w:after="0" w:line="240" w:lineRule="auto"/>
        <w:ind w:left="20" w:firstLine="900"/>
        <w:rPr>
          <w:rFonts w:ascii="Courier New" w:hAnsi="Courier New" w:cs="Courier New"/>
          <w:color w:val="000000"/>
          <w:sz w:val="24"/>
          <w:szCs w:val="24"/>
          <w:lang w:eastAsia="ru-RU"/>
        </w:rPr>
      </w:pPr>
      <w:r w:rsidRPr="00DF6425">
        <w:rPr>
          <w:rFonts w:ascii="Times New Roman" w:hAnsi="Times New Roman"/>
          <w:color w:val="000000"/>
          <w:sz w:val="28"/>
          <w:szCs w:val="28"/>
          <w:lang w:eastAsia="ru-RU"/>
        </w:rPr>
        <w:t> фотоальбом, аудиозапись с шумом самолета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330B14" w:rsidRPr="00DF6425" w:rsidRDefault="00330B14" w:rsidP="00E8519F">
      <w:pPr>
        <w:numPr>
          <w:ilvl w:val="0"/>
          <w:numId w:val="3"/>
        </w:numPr>
        <w:spacing w:after="0" w:line="240" w:lineRule="auto"/>
        <w:ind w:left="20" w:right="320" w:firstLine="900"/>
        <w:jc w:val="both"/>
        <w:rPr>
          <w:rFonts w:ascii="Courier New" w:hAnsi="Courier New" w:cs="Courier New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 лист (полоса из</w:t>
      </w:r>
      <w:r w:rsidRPr="00DF642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ватмана)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 </w:t>
      </w:r>
      <w:r w:rsidRPr="00DF642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нанесенным карандашом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сюжетом, клейстер</w:t>
      </w:r>
      <w:r w:rsidRPr="00DF6425">
        <w:rPr>
          <w:rFonts w:ascii="Times New Roman" w:hAnsi="Times New Roman"/>
          <w:color w:val="000000"/>
          <w:sz w:val="28"/>
          <w:szCs w:val="28"/>
          <w:lang w:eastAsia="ru-RU"/>
        </w:rPr>
        <w:t>, кисти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, предметные картинки</w:t>
      </w:r>
      <w:r w:rsidRPr="00DF6425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330B14" w:rsidRPr="00DF6425" w:rsidRDefault="00330B14" w:rsidP="00DF6425">
      <w:pPr>
        <w:spacing w:after="0" w:line="240" w:lineRule="auto"/>
        <w:ind w:left="20"/>
        <w:rPr>
          <w:rFonts w:ascii="Courier New" w:hAnsi="Courier New" w:cs="Courier New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Предварительная работа:</w:t>
      </w:r>
    </w:p>
    <w:p w:rsidR="00330B14" w:rsidRPr="00612145" w:rsidRDefault="00330B14" w:rsidP="00E8519F">
      <w:pPr>
        <w:spacing w:after="0" w:line="240" w:lineRule="auto"/>
        <w:ind w:left="20" w:right="283"/>
        <w:jc w:val="both"/>
        <w:rPr>
          <w:rFonts w:ascii="Courier New" w:hAnsi="Courier New" w:cs="Courier New"/>
          <w:color w:val="000000"/>
          <w:sz w:val="24"/>
          <w:szCs w:val="24"/>
          <w:lang w:eastAsia="ru-RU"/>
        </w:rPr>
      </w:pPr>
      <w:r w:rsidRPr="00DF6425">
        <w:rPr>
          <w:rFonts w:ascii="Times New Roman" w:hAnsi="Times New Roman"/>
          <w:color w:val="000000"/>
          <w:sz w:val="28"/>
          <w:szCs w:val="28"/>
          <w:lang w:eastAsia="ru-RU"/>
        </w:rPr>
        <w:t>Рассказы о северном крае, рассматривание иллюстраций, фотоал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ьбома. Чтение книг о севере (Г.</w:t>
      </w:r>
      <w:r w:rsidRPr="00DF6425">
        <w:rPr>
          <w:rFonts w:ascii="Times New Roman" w:hAnsi="Times New Roman"/>
          <w:color w:val="000000"/>
          <w:sz w:val="28"/>
          <w:szCs w:val="28"/>
          <w:lang w:eastAsia="ru-RU"/>
        </w:rPr>
        <w:t>Снегирев «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Песцовая земля», Ненецкая сказка «Айога», рассматривание картин М.М. Мечева «В тундре», Денисов «Ледовая разведка», Грызлов «Эвенкия».</w:t>
      </w:r>
    </w:p>
    <w:p w:rsidR="00330B14" w:rsidRPr="00DF6425" w:rsidRDefault="00330B14" w:rsidP="00E8519F">
      <w:pPr>
        <w:spacing w:after="0" w:line="240" w:lineRule="auto"/>
        <w:ind w:left="20"/>
        <w:jc w:val="both"/>
        <w:rPr>
          <w:rFonts w:ascii="Courier New" w:hAnsi="Courier New" w:cs="Courier New"/>
          <w:color w:val="000000"/>
          <w:sz w:val="24"/>
          <w:szCs w:val="24"/>
          <w:lang w:eastAsia="ru-RU"/>
        </w:rPr>
      </w:pPr>
      <w:r w:rsidRPr="00DF642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Сюжетно-ролевая игра «Самолет»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.</w:t>
      </w:r>
    </w:p>
    <w:p w:rsidR="00330B14" w:rsidRPr="00DF6425" w:rsidRDefault="00330B14" w:rsidP="00E8519F">
      <w:pPr>
        <w:spacing w:after="0" w:line="240" w:lineRule="auto"/>
        <w:ind w:left="20"/>
        <w:jc w:val="both"/>
        <w:rPr>
          <w:rFonts w:ascii="Courier New" w:hAnsi="Courier New" w:cs="Courier New"/>
          <w:color w:val="000000"/>
          <w:sz w:val="24"/>
          <w:szCs w:val="24"/>
          <w:lang w:eastAsia="ru-RU"/>
        </w:rPr>
      </w:pPr>
      <w:r w:rsidRPr="00DF642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Литература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:</w:t>
      </w:r>
    </w:p>
    <w:p w:rsidR="00330B14" w:rsidRDefault="00330B14" w:rsidP="00E8519F">
      <w:pPr>
        <w:spacing w:after="0" w:line="240" w:lineRule="auto"/>
        <w:ind w:left="20" w:right="32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F6425">
        <w:rPr>
          <w:rFonts w:ascii="Times New Roman" w:hAnsi="Times New Roman"/>
          <w:color w:val="000000"/>
          <w:sz w:val="28"/>
          <w:szCs w:val="28"/>
          <w:lang w:eastAsia="ru-RU"/>
        </w:rPr>
        <w:t>В. К. Корепанов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:</w:t>
      </w:r>
      <w:r w:rsidRPr="00DF642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Издательство «Советская Россия» Москва, </w:t>
      </w:r>
      <w:smartTag w:uri="urn:schemas-microsoft-com:office:smarttags" w:element="metricconverter">
        <w:smartTagPr>
          <w:attr w:name="ProductID" w:val="1979 г"/>
        </w:smartTagPr>
        <w:r w:rsidRPr="00DF6425">
          <w:rPr>
            <w:rFonts w:ascii="Times New Roman" w:hAnsi="Times New Roman"/>
            <w:color w:val="000000"/>
            <w:sz w:val="28"/>
            <w:szCs w:val="28"/>
            <w:lang w:eastAsia="ru-RU"/>
          </w:rPr>
          <w:t>1979 г</w:t>
        </w:r>
      </w:smartTag>
      <w:r w:rsidRPr="00DF6425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</w:p>
    <w:p w:rsidR="00330B14" w:rsidRDefault="00330B14" w:rsidP="00E8519F">
      <w:pPr>
        <w:spacing w:after="0" w:line="240" w:lineRule="auto"/>
        <w:ind w:left="20" w:right="32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В. Сергеев </w:t>
      </w:r>
      <w:r w:rsidRPr="00DF6425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Тундра проснулась</w:t>
      </w:r>
      <w:r w:rsidRPr="00DF6425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В. Бороздин </w:t>
      </w:r>
      <w:r w:rsidRPr="00DF6425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Мазарка-житель тундры</w:t>
      </w:r>
      <w:r w:rsidRPr="00DF6425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330B14" w:rsidRPr="00DF6425" w:rsidRDefault="00330B14" w:rsidP="00E8519F">
      <w:pPr>
        <w:spacing w:after="0" w:line="240" w:lineRule="auto"/>
        <w:ind w:left="20" w:right="320"/>
        <w:jc w:val="both"/>
        <w:rPr>
          <w:rFonts w:ascii="Courier New" w:hAnsi="Courier New" w:cs="Courier New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Интеграция образовательных областей: «Познание», «Художественное творчество».</w:t>
      </w:r>
    </w:p>
    <w:p w:rsidR="00330B14" w:rsidRPr="00DF6425" w:rsidRDefault="00330B14" w:rsidP="002576D1">
      <w:pPr>
        <w:spacing w:after="0" w:line="240" w:lineRule="auto"/>
        <w:jc w:val="both"/>
        <w:rPr>
          <w:rFonts w:ascii="Courier New" w:hAnsi="Courier New" w:cs="Courier New"/>
          <w:color w:val="000000"/>
          <w:sz w:val="24"/>
          <w:szCs w:val="24"/>
          <w:lang w:eastAsia="ru-RU"/>
        </w:rPr>
      </w:pPr>
      <w:r w:rsidRPr="00DF642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Ход занятия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:</w:t>
      </w:r>
    </w:p>
    <w:p w:rsidR="00330B14" w:rsidRPr="00AF757C" w:rsidRDefault="00330B14" w:rsidP="002576D1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DF642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Воспитатель:</w:t>
      </w:r>
    </w:p>
    <w:p w:rsidR="00330B14" w:rsidRDefault="00330B14" w:rsidP="007F3BEF">
      <w:pPr>
        <w:spacing w:after="0" w:line="240" w:lineRule="auto"/>
        <w:ind w:right="360"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Ребята, а</w:t>
      </w:r>
      <w:r w:rsidRPr="009E747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у меня для вас сюрприз. Вас приглашает в гости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девочка  Северина </w:t>
      </w:r>
      <w:r w:rsidRPr="009E747A">
        <w:rPr>
          <w:rFonts w:ascii="Times New Roman" w:hAnsi="Times New Roman"/>
          <w:color w:val="000000"/>
          <w:sz w:val="28"/>
          <w:szCs w:val="28"/>
          <w:lang w:eastAsia="ru-RU"/>
        </w:rPr>
        <w:t>на север нашего края. Он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а</w:t>
      </w:r>
      <w:r w:rsidRPr="009E747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хочет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, чтобы вы больше узнали о жизни севера, животного и растительного мира. На чем можно туда  отправиться? (Ответы детей)</w:t>
      </w:r>
    </w:p>
    <w:p w:rsidR="00330B14" w:rsidRPr="009E747A" w:rsidRDefault="00330B14" w:rsidP="007F3BEF">
      <w:pPr>
        <w:spacing w:after="0" w:line="240" w:lineRule="auto"/>
        <w:ind w:right="360"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Давайте о</w:t>
      </w:r>
      <w:r w:rsidRPr="009E747A">
        <w:rPr>
          <w:rFonts w:ascii="Times New Roman" w:hAnsi="Times New Roman"/>
          <w:color w:val="000000"/>
          <w:sz w:val="28"/>
          <w:szCs w:val="28"/>
          <w:lang w:eastAsia="ru-RU"/>
        </w:rPr>
        <w:t>тправимся туда на самолете. Дети садятся в «самолет»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330B14" w:rsidRPr="000C4B78" w:rsidRDefault="00330B14" w:rsidP="007F3BEF">
      <w:pPr>
        <w:spacing w:after="0" w:line="240" w:lineRule="auto"/>
        <w:ind w:right="360" w:firstLine="851"/>
        <w:jc w:val="both"/>
        <w:rPr>
          <w:rFonts w:ascii="Courier New" w:hAnsi="Courier New" w:cs="Courier New"/>
          <w:color w:val="000000"/>
          <w:sz w:val="24"/>
          <w:szCs w:val="24"/>
          <w:lang w:eastAsia="ru-RU"/>
        </w:rPr>
      </w:pPr>
      <w:r w:rsidRPr="000C4B78">
        <w:rPr>
          <w:rFonts w:ascii="Times New Roman" w:hAnsi="Times New Roman"/>
          <w:color w:val="000000"/>
          <w:sz w:val="28"/>
          <w:szCs w:val="28"/>
          <w:lang w:eastAsia="ru-RU"/>
        </w:rPr>
        <w:t>Перед детьми появляется «стюардесса»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- заранее подготовленный ребенок</w:t>
      </w:r>
      <w:r w:rsidRPr="000C4B78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330B14" w:rsidRPr="007F3BEF" w:rsidRDefault="00330B14" w:rsidP="007F3BEF">
      <w:pPr>
        <w:spacing w:after="0" w:line="240" w:lineRule="auto"/>
        <w:rPr>
          <w:rFonts w:ascii="Courier New" w:hAnsi="Courier New" w:cs="Courier New"/>
          <w:color w:val="000000"/>
          <w:sz w:val="24"/>
          <w:szCs w:val="24"/>
          <w:lang w:eastAsia="ru-RU"/>
        </w:rPr>
      </w:pPr>
      <w:r w:rsidRPr="007F3BEF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Стюардесса:</w:t>
      </w:r>
    </w:p>
    <w:p w:rsidR="00330B14" w:rsidRPr="009F4022" w:rsidRDefault="00330B14" w:rsidP="009F4022">
      <w:pPr>
        <w:spacing w:after="0" w:line="240" w:lineRule="auto"/>
        <w:ind w:right="360"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F3BE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 Уважаемые пассажиры, я приветствую вас на борту авиалайнера ТУ-154. Мы совершаем рейс по маршруту: «Красноярск - Туруханск». Полет будет проходить на высоте </w:t>
      </w:r>
      <w:smartTag w:uri="urn:schemas-microsoft-com:office:smarttags" w:element="metricconverter">
        <w:smartTagPr>
          <w:attr w:name="ProductID" w:val="10.000 м"/>
        </w:smartTagPr>
        <w:r w:rsidRPr="007F3BEF">
          <w:rPr>
            <w:rFonts w:ascii="Times New Roman" w:hAnsi="Times New Roman"/>
            <w:color w:val="000000"/>
            <w:sz w:val="28"/>
            <w:szCs w:val="28"/>
            <w:lang w:eastAsia="ru-RU"/>
          </w:rPr>
          <w:t>10.000 м</w:t>
        </w:r>
      </w:smartTag>
      <w:r w:rsidRPr="007F3BEF">
        <w:rPr>
          <w:rFonts w:ascii="Times New Roman" w:hAnsi="Times New Roman"/>
          <w:color w:val="000000"/>
          <w:sz w:val="28"/>
          <w:szCs w:val="28"/>
          <w:lang w:eastAsia="ru-RU"/>
        </w:rPr>
        <w:t>. Температура за бортом -53 °. В полете вам будут предложены прохладительные напитки, газеты, журналы и сладости. А сейчас прошу пристегнуть ремни безопасности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7F3BEF">
        <w:rPr>
          <w:rFonts w:ascii="Times New Roman" w:hAnsi="Times New Roman"/>
          <w:color w:val="000000"/>
          <w:sz w:val="28"/>
          <w:szCs w:val="28"/>
          <w:lang w:eastAsia="ru-RU"/>
        </w:rPr>
        <w:t>(фото 1).Экипаж во главе с Самойловым Артемом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7F3BEF">
        <w:rPr>
          <w:rFonts w:ascii="Times New Roman" w:hAnsi="Times New Roman"/>
          <w:color w:val="000000"/>
          <w:sz w:val="28"/>
          <w:szCs w:val="28"/>
          <w:lang w:eastAsia="ru-RU"/>
        </w:rPr>
        <w:t>желает всем приятного полета!</w:t>
      </w:r>
    </w:p>
    <w:p w:rsidR="00330B14" w:rsidRDefault="00330B14" w:rsidP="00E8519F">
      <w:pPr>
        <w:spacing w:after="0" w:line="240" w:lineRule="auto"/>
        <w:ind w:left="20" w:right="36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(</w:t>
      </w:r>
      <w:r w:rsidRPr="00DF6425">
        <w:rPr>
          <w:rFonts w:ascii="Times New Roman" w:hAnsi="Times New Roman"/>
          <w:color w:val="000000"/>
          <w:sz w:val="28"/>
          <w:szCs w:val="28"/>
          <w:lang w:eastAsia="ru-RU"/>
        </w:rPr>
        <w:t>Звучит аудиозапись с шумом мотора самолета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). Посмотрите в иллюминаторы, мы пролетаем над тундрой, вечной мерзлотой. Во время полета детям предлагается посмотреть небольшой видеофильм.</w:t>
      </w:r>
    </w:p>
    <w:p w:rsidR="00330B14" w:rsidRDefault="00330B14" w:rsidP="00A05B11">
      <w:pPr>
        <w:spacing w:after="0" w:line="240" w:lineRule="auto"/>
        <w:ind w:left="20" w:right="360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Показ видеофильма (Тундра, вечная мерзлота).</w:t>
      </w:r>
    </w:p>
    <w:p w:rsidR="00330B14" w:rsidRDefault="00330B14" w:rsidP="00A05B11">
      <w:pPr>
        <w:spacing w:after="0" w:line="240" w:lineRule="auto"/>
        <w:ind w:left="20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DF642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Стюардесса:</w:t>
      </w:r>
    </w:p>
    <w:p w:rsidR="00330B14" w:rsidRPr="002576D1" w:rsidRDefault="00330B14" w:rsidP="007F3BEF">
      <w:pPr>
        <w:spacing w:after="0" w:line="240" w:lineRule="auto"/>
        <w:ind w:left="142" w:right="36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576D1">
        <w:rPr>
          <w:rFonts w:ascii="Times New Roman" w:hAnsi="Times New Roman"/>
          <w:color w:val="000000"/>
          <w:sz w:val="28"/>
          <w:szCs w:val="28"/>
          <w:lang w:eastAsia="ru-RU"/>
        </w:rPr>
        <w:t>Наш полет прошел  успешно. Мы приземлились в аэропорту г. Туруханск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а</w:t>
      </w:r>
      <w:r w:rsidRPr="002576D1">
        <w:rPr>
          <w:rFonts w:ascii="Times New Roman" w:hAnsi="Times New Roman"/>
          <w:color w:val="000000"/>
          <w:sz w:val="28"/>
          <w:szCs w:val="28"/>
          <w:lang w:eastAsia="ru-RU"/>
        </w:rPr>
        <w:t>. Желаем всем счастливого пути!</w:t>
      </w:r>
    </w:p>
    <w:p w:rsidR="00330B14" w:rsidRPr="007F3BEF" w:rsidRDefault="00330B14" w:rsidP="007F3BEF">
      <w:pPr>
        <w:spacing w:after="0" w:line="240" w:lineRule="auto"/>
        <w:ind w:left="142" w:right="360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7F3BEF">
        <w:rPr>
          <w:rFonts w:ascii="Times New Roman" w:hAnsi="Times New Roman"/>
          <w:b/>
          <w:color w:val="000000"/>
          <w:sz w:val="28"/>
          <w:szCs w:val="28"/>
          <w:lang w:eastAsia="ru-RU"/>
        </w:rPr>
        <w:t>Воспитатель:</w:t>
      </w:r>
    </w:p>
    <w:p w:rsidR="00330B14" w:rsidRPr="00795759" w:rsidRDefault="00330B14" w:rsidP="007F3BEF">
      <w:pPr>
        <w:spacing w:after="0" w:line="240" w:lineRule="auto"/>
        <w:ind w:left="142" w:right="36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95759">
        <w:rPr>
          <w:rFonts w:ascii="Times New Roman" w:hAnsi="Times New Roman"/>
          <w:color w:val="000000"/>
          <w:sz w:val="28"/>
          <w:szCs w:val="28"/>
          <w:lang w:eastAsia="ru-RU"/>
        </w:rPr>
        <w:t>Ребята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, посмотрите, нас встречает Северина (дети знакомятся с Севериной</w:t>
      </w:r>
      <w:r w:rsidRPr="0079575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она приглашает их посетить </w:t>
      </w:r>
      <w:r w:rsidRPr="00795759">
        <w:rPr>
          <w:rFonts w:ascii="Times New Roman" w:hAnsi="Times New Roman"/>
          <w:color w:val="000000"/>
          <w:sz w:val="28"/>
          <w:szCs w:val="28"/>
          <w:lang w:eastAsia="ru-RU"/>
        </w:rPr>
        <w:t>музей)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(фото 2).</w:t>
      </w:r>
    </w:p>
    <w:p w:rsidR="00330B14" w:rsidRPr="007F3BEF" w:rsidRDefault="00330B14" w:rsidP="007F3BEF">
      <w:pPr>
        <w:spacing w:after="0" w:line="240" w:lineRule="auto"/>
        <w:ind w:left="142" w:right="360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Северина</w:t>
      </w:r>
      <w:r w:rsidRPr="007F3BEF">
        <w:rPr>
          <w:rFonts w:ascii="Times New Roman" w:hAnsi="Times New Roman"/>
          <w:b/>
          <w:color w:val="000000"/>
          <w:sz w:val="28"/>
          <w:szCs w:val="28"/>
          <w:lang w:eastAsia="ru-RU"/>
        </w:rPr>
        <w:t>:</w:t>
      </w:r>
    </w:p>
    <w:p w:rsidR="00330B14" w:rsidRPr="002576D1" w:rsidRDefault="00330B14" w:rsidP="007F3BEF">
      <w:pPr>
        <w:spacing w:after="0" w:line="240" w:lineRule="auto"/>
        <w:ind w:left="142" w:right="36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9575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Ребята, вот мы и прибыли в музей, давайте вспомним правила поведения в музее </w:t>
      </w:r>
      <w:r w:rsidRPr="00DF6425">
        <w:rPr>
          <w:rFonts w:ascii="Times New Roman" w:hAnsi="Times New Roman"/>
          <w:color w:val="000000"/>
          <w:sz w:val="28"/>
          <w:szCs w:val="28"/>
          <w:lang w:eastAsia="ru-RU"/>
        </w:rPr>
        <w:t>(дети отвечают)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330B14" w:rsidRPr="002431DC" w:rsidRDefault="00330B14" w:rsidP="007F3BEF">
      <w:pPr>
        <w:spacing w:after="0" w:line="240" w:lineRule="auto"/>
        <w:ind w:left="142" w:right="36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bookmarkStart w:id="0" w:name="h.gjdgxs"/>
      <w:bookmarkEnd w:id="0"/>
      <w:r w:rsidRPr="00DF642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 Дети, я предлагаю внимательно, не спеша пройти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вначале к</w:t>
      </w:r>
      <w:r w:rsidRPr="00DF642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столам,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где расположена экспозиция «Одежда народов севера»</w:t>
      </w:r>
      <w:r w:rsidRPr="00DF6425">
        <w:rPr>
          <w:rFonts w:ascii="Times New Roman" w:hAnsi="Times New Roman"/>
          <w:color w:val="000000"/>
          <w:sz w:val="28"/>
          <w:szCs w:val="28"/>
          <w:lang w:eastAsia="ru-RU"/>
        </w:rPr>
        <w:t>, рассмотреть их, об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судить</w:t>
      </w:r>
      <w:r w:rsidRPr="00DF642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друг с другом о назначении вещей, исследовать из чего сделаны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(дети рассматривают  оленевода и северянку)(фото 3).</w:t>
      </w:r>
    </w:p>
    <w:p w:rsidR="00330B14" w:rsidRDefault="00330B14" w:rsidP="007F3BEF">
      <w:pPr>
        <w:spacing w:after="0" w:line="240" w:lineRule="auto"/>
        <w:ind w:left="142" w:right="36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Посмотрите, какая необычная на них</w:t>
      </w:r>
      <w:r w:rsidRPr="002431D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одежда! Вы знаете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, почему они так одеты? (ответы детей</w:t>
      </w:r>
      <w:r w:rsidRPr="002431DC">
        <w:rPr>
          <w:rFonts w:ascii="Times New Roman" w:hAnsi="Times New Roman"/>
          <w:color w:val="000000"/>
          <w:sz w:val="28"/>
          <w:szCs w:val="28"/>
          <w:lang w:eastAsia="ru-RU"/>
        </w:rPr>
        <w:t>)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Pr="002431D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 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Да, на с</w:t>
      </w:r>
      <w:r w:rsidRPr="000F2EEB">
        <w:rPr>
          <w:rFonts w:ascii="Times New Roman" w:hAnsi="Times New Roman"/>
          <w:color w:val="000000"/>
          <w:sz w:val="28"/>
          <w:szCs w:val="28"/>
          <w:lang w:eastAsia="ru-RU"/>
        </w:rPr>
        <w:t>евере  очень холодно, особенно зимой.</w:t>
      </w:r>
    </w:p>
    <w:p w:rsidR="00330B14" w:rsidRDefault="00330B14" w:rsidP="007F3BEF">
      <w:pPr>
        <w:spacing w:after="0" w:line="240" w:lineRule="auto"/>
        <w:ind w:left="142" w:right="36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Я подготовила для вас разрезные картинки, на которых изображены одежда оленевода и женская одежда. (Дети делятся на две группы с помощью разрезных картинок, садятся по подгруппам, складывают картинки, составляют по ним  рассказы). </w:t>
      </w:r>
    </w:p>
    <w:p w:rsidR="00330B14" w:rsidRPr="007F3BEF" w:rsidRDefault="00330B14" w:rsidP="007F3BEF">
      <w:pPr>
        <w:spacing w:after="0" w:line="240" w:lineRule="auto"/>
        <w:ind w:left="142" w:right="36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Северина</w:t>
      </w:r>
      <w:r w:rsidRPr="007F3BEF">
        <w:rPr>
          <w:rFonts w:ascii="Times New Roman" w:hAnsi="Times New Roman"/>
          <w:b/>
          <w:color w:val="000000"/>
          <w:sz w:val="28"/>
          <w:szCs w:val="28"/>
          <w:lang w:eastAsia="ru-RU"/>
        </w:rPr>
        <w:t>:</w:t>
      </w:r>
    </w:p>
    <w:p w:rsidR="00330B14" w:rsidRPr="007F3BEF" w:rsidRDefault="00330B14" w:rsidP="007F3BEF">
      <w:pPr>
        <w:spacing w:after="0" w:line="240" w:lineRule="auto"/>
        <w:ind w:left="142" w:right="36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F3BE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Вы все правильно рассказали, я хочу дополнить ваш рассказ, мужчины носят шубу мехом внутрь – эта шуба называется малица. Женская шуба называется – паница или ягушка. На ногах – унты. Для украшения выбраны простые, но яркие шерстяные полоски. На одежде-панице можно заметить знакомый элемент. На что он похож? (на рога).  Чем украшали одежду рукодельницы? (Ответы детей). </w:t>
      </w:r>
    </w:p>
    <w:p w:rsidR="00330B14" w:rsidRDefault="00330B14" w:rsidP="007F3BEF">
      <w:pPr>
        <w:spacing w:after="0" w:line="240" w:lineRule="auto"/>
        <w:ind w:left="142" w:right="36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Кто знает, как называется дом на севере? (Дети отвечают –</w:t>
      </w:r>
      <w:r w:rsidRPr="00211B0A">
        <w:rPr>
          <w:rFonts w:ascii="Times New Roman" w:hAnsi="Times New Roman"/>
          <w:color w:val="000000"/>
          <w:sz w:val="28"/>
          <w:szCs w:val="28"/>
          <w:lang w:eastAsia="ru-RU"/>
        </w:rPr>
        <w:t>чум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). </w:t>
      </w:r>
    </w:p>
    <w:p w:rsidR="00330B14" w:rsidRPr="00211B0A" w:rsidRDefault="00330B14" w:rsidP="007F3BEF">
      <w:pPr>
        <w:spacing w:after="0" w:line="240" w:lineRule="auto"/>
        <w:ind w:left="142" w:right="36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Северина пр</w:t>
      </w:r>
      <w:r w:rsidRPr="00211B0A">
        <w:rPr>
          <w:rFonts w:ascii="Times New Roman" w:hAnsi="Times New Roman"/>
          <w:color w:val="000000"/>
          <w:sz w:val="28"/>
          <w:szCs w:val="28"/>
          <w:lang w:eastAsia="ru-RU"/>
        </w:rPr>
        <w:t>иглашает к экспозиции «Чум»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211B0A">
        <w:rPr>
          <w:rFonts w:ascii="Times New Roman" w:hAnsi="Times New Roman"/>
          <w:color w:val="000000"/>
          <w:sz w:val="28"/>
          <w:szCs w:val="28"/>
          <w:lang w:eastAsia="ru-RU"/>
        </w:rPr>
        <w:t>(фото 4).Там разводят очаг (огонь), готовят пищу, дым от огня поднимается и выходит через отверстие в чуме сверху. Чум сооружают из каркаса палок, после покрывают оленьей шкурой. Маленькие дети находятся около родителей, а старшие ребята учатся в школе – интернате, далеко от дома.</w:t>
      </w:r>
    </w:p>
    <w:p w:rsidR="00330B14" w:rsidRPr="00AF632D" w:rsidRDefault="00330B14" w:rsidP="007F3BEF">
      <w:pPr>
        <w:spacing w:after="0" w:line="240" w:lineRule="auto"/>
        <w:ind w:left="142" w:right="300" w:firstLine="709"/>
        <w:jc w:val="both"/>
        <w:rPr>
          <w:rFonts w:ascii="Courier New" w:hAnsi="Courier New" w:cs="Courier New"/>
          <w:color w:val="000000"/>
          <w:sz w:val="24"/>
          <w:szCs w:val="24"/>
          <w:lang w:eastAsia="ru-RU"/>
        </w:rPr>
      </w:pPr>
      <w:r w:rsidRPr="00DF6425">
        <w:rPr>
          <w:rFonts w:ascii="Times New Roman" w:hAnsi="Times New Roman"/>
          <w:color w:val="000000"/>
          <w:sz w:val="28"/>
          <w:szCs w:val="28"/>
          <w:lang w:eastAsia="ru-RU"/>
        </w:rPr>
        <w:t>  Кто же кормит, одевает, служит транспортом для жителей севера? (Олень)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</w:t>
      </w:r>
    </w:p>
    <w:p w:rsidR="00330B14" w:rsidRPr="007F3BEF" w:rsidRDefault="00330B14" w:rsidP="007F3BEF">
      <w:pPr>
        <w:spacing w:after="0" w:line="240" w:lineRule="auto"/>
        <w:ind w:left="142" w:right="300" w:firstLine="851"/>
        <w:jc w:val="both"/>
        <w:rPr>
          <w:rFonts w:ascii="Courier New" w:hAnsi="Courier New" w:cs="Courier New"/>
          <w:color w:val="000000"/>
          <w:sz w:val="24"/>
          <w:szCs w:val="24"/>
          <w:lang w:eastAsia="ru-RU"/>
        </w:rPr>
      </w:pPr>
      <w:r w:rsidRPr="007F3BEF">
        <w:rPr>
          <w:rFonts w:ascii="Times New Roman" w:hAnsi="Times New Roman"/>
          <w:color w:val="000000"/>
          <w:sz w:val="28"/>
          <w:szCs w:val="28"/>
          <w:lang w:eastAsia="ru-RU"/>
        </w:rPr>
        <w:t>Основное занятие коренного населения? (оленеводство) Каждая семья имеет стадо оленей, с которыми кочует по тундре. Питаются олени травой - ягелем. А чем еще может заниматься местное население кроме оленеводства? (рыбалка, охота, собирают грибы, ягоды)</w:t>
      </w:r>
    </w:p>
    <w:p w:rsidR="00330B14" w:rsidRDefault="00330B14" w:rsidP="007F3BEF">
      <w:pPr>
        <w:spacing w:after="0" w:line="240" w:lineRule="auto"/>
        <w:ind w:left="142" w:right="300"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11B0A">
        <w:rPr>
          <w:rFonts w:ascii="Times New Roman" w:hAnsi="Times New Roman"/>
          <w:color w:val="000000"/>
          <w:sz w:val="28"/>
          <w:szCs w:val="28"/>
          <w:lang w:eastAsia="ru-RU"/>
        </w:rPr>
        <w:t>Ребята, теперь я предлагаю вам поиграть в игру «У оле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ня дом большой» Дети произносят слова с определенными</w:t>
      </w:r>
      <w:r w:rsidRPr="00211B0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ижениями, все быстрее и быстрее</w:t>
      </w:r>
      <w:r w:rsidRPr="00211B0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(фото 5)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330B14" w:rsidRPr="007742C8" w:rsidRDefault="00330B14" w:rsidP="007F3BEF">
      <w:pPr>
        <w:spacing w:after="0" w:line="240" w:lineRule="auto"/>
        <w:ind w:left="142" w:right="300"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На севере</w:t>
      </w:r>
      <w:r w:rsidRPr="007742C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не растут высокие деревья. Почему? (Ответы детей). Давайте проверим и проведем эксперимент. Дети делятся на подгруппы. Воспитатель предлагает взять 2  горшка с землей, в одном из которых под небольшим слоем земли находится пластиковая крышка, закрывающая всю поверхность. В горшки наливаем одинаковое количество воды и наблюдаем, как она впитывается в землю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(фото 6)</w:t>
      </w:r>
      <w:r w:rsidRPr="007742C8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330B14" w:rsidRPr="007F3BEF" w:rsidRDefault="00330B14" w:rsidP="007F3BEF">
      <w:pPr>
        <w:spacing w:after="0" w:line="240" w:lineRule="auto"/>
        <w:ind w:left="142" w:right="300" w:firstLine="93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F3BE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Почему в одном из горшков вода осталась на поверхности? (Выводы детей). Дополнение воспитателя: сравнение крышки с мерзлотой. Воде вглубь земли мешает просочиться вечная мерзлота, и корни деревьев не могут глубоко проникнуть в землю, а соответственно удерживать деревья при сильных порывах ветра,  поэтому деревья  такие низкие,растительность низкая - карликовая. На глубине </w:t>
      </w:r>
      <w:smartTag w:uri="urn:schemas-microsoft-com:office:smarttags" w:element="metricconverter">
        <w:smartTagPr>
          <w:attr w:name="ProductID" w:val="1 м"/>
        </w:smartTagPr>
        <w:r w:rsidRPr="007F3BEF">
          <w:rPr>
            <w:rFonts w:ascii="Times New Roman" w:hAnsi="Times New Roman"/>
            <w:color w:val="000000"/>
            <w:sz w:val="28"/>
            <w:szCs w:val="28"/>
            <w:lang w:eastAsia="ru-RU"/>
          </w:rPr>
          <w:t>1 м</w:t>
        </w:r>
      </w:smartTag>
      <w:r w:rsidRPr="007F3BE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- лед, вечная мерзлота.</w:t>
      </w:r>
    </w:p>
    <w:p w:rsidR="00330B14" w:rsidRPr="007F3BEF" w:rsidRDefault="00330B14" w:rsidP="007F3BEF">
      <w:pPr>
        <w:tabs>
          <w:tab w:val="num" w:pos="0"/>
        </w:tabs>
        <w:spacing w:after="0" w:line="240" w:lineRule="auto"/>
        <w:ind w:left="142" w:right="300" w:firstLine="93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F3BEF">
        <w:rPr>
          <w:rFonts w:ascii="Times New Roman" w:hAnsi="Times New Roman"/>
          <w:color w:val="000000"/>
          <w:sz w:val="28"/>
          <w:szCs w:val="28"/>
          <w:lang w:eastAsia="ru-RU"/>
        </w:rPr>
        <w:t>Дети знакомятся с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7F3BEF">
        <w:rPr>
          <w:rFonts w:ascii="Times New Roman" w:hAnsi="Times New Roman"/>
          <w:color w:val="000000"/>
          <w:sz w:val="28"/>
          <w:szCs w:val="28"/>
          <w:lang w:eastAsia="ru-RU"/>
        </w:rPr>
        <w:t>растительностью севера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7F3BEF">
        <w:rPr>
          <w:rFonts w:ascii="Times New Roman" w:hAnsi="Times New Roman"/>
          <w:color w:val="000000"/>
          <w:sz w:val="28"/>
          <w:szCs w:val="28"/>
          <w:lang w:eastAsia="ru-RU"/>
        </w:rPr>
        <w:t>(фото 7).</w:t>
      </w:r>
    </w:p>
    <w:p w:rsidR="00330B14" w:rsidRPr="007F3BEF" w:rsidRDefault="00330B14" w:rsidP="007F3BEF">
      <w:pPr>
        <w:spacing w:after="0" w:line="240" w:lineRule="auto"/>
        <w:ind w:right="300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Северина</w:t>
      </w:r>
      <w:r w:rsidRPr="007F3BEF">
        <w:rPr>
          <w:rFonts w:ascii="Times New Roman" w:hAnsi="Times New Roman"/>
          <w:b/>
          <w:color w:val="000000"/>
          <w:sz w:val="28"/>
          <w:szCs w:val="28"/>
          <w:lang w:eastAsia="ru-RU"/>
        </w:rPr>
        <w:t>:</w:t>
      </w:r>
    </w:p>
    <w:p w:rsidR="00330B14" w:rsidRPr="007F3BEF" w:rsidRDefault="00330B14" w:rsidP="007F3BEF">
      <w:pPr>
        <w:spacing w:after="0" w:line="240" w:lineRule="auto"/>
        <w:ind w:left="142" w:right="300" w:firstLine="938"/>
        <w:jc w:val="both"/>
        <w:rPr>
          <w:rFonts w:ascii="Courier New" w:hAnsi="Courier New" w:cs="Courier New"/>
          <w:color w:val="000000"/>
          <w:sz w:val="24"/>
          <w:szCs w:val="24"/>
          <w:lang w:eastAsia="ru-RU"/>
        </w:rPr>
      </w:pPr>
      <w:r w:rsidRPr="007F3BEF">
        <w:rPr>
          <w:rFonts w:ascii="Times New Roman" w:hAnsi="Times New Roman"/>
          <w:color w:val="000000"/>
          <w:sz w:val="28"/>
          <w:szCs w:val="28"/>
          <w:lang w:eastAsia="ru-RU"/>
        </w:rPr>
        <w:t>Дети, обратите внимание на картину Грызлова «Эвенкия», на ней изображена буровая вышка, это месторождение нефти и газа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7F3BEF">
        <w:rPr>
          <w:rFonts w:ascii="Times New Roman" w:hAnsi="Times New Roman"/>
          <w:color w:val="000000"/>
          <w:sz w:val="28"/>
          <w:szCs w:val="28"/>
          <w:lang w:eastAsia="ru-RU"/>
        </w:rPr>
        <w:t>(фото 8).</w:t>
      </w:r>
    </w:p>
    <w:p w:rsidR="00330B14" w:rsidRPr="007F3BEF" w:rsidRDefault="00330B14" w:rsidP="007F3BEF">
      <w:pPr>
        <w:spacing w:after="0" w:line="240" w:lineRule="auto"/>
        <w:ind w:left="142" w:right="300" w:firstLine="938"/>
        <w:jc w:val="both"/>
        <w:rPr>
          <w:rFonts w:ascii="Courier New" w:hAnsi="Courier New" w:cs="Courier New"/>
          <w:color w:val="000000"/>
          <w:sz w:val="24"/>
          <w:szCs w:val="24"/>
          <w:lang w:eastAsia="ru-RU"/>
        </w:rPr>
      </w:pPr>
      <w:r w:rsidRPr="007F3BEF">
        <w:rPr>
          <w:rFonts w:ascii="Times New Roman" w:hAnsi="Times New Roman"/>
          <w:color w:val="000000"/>
          <w:sz w:val="28"/>
          <w:szCs w:val="28"/>
          <w:lang w:eastAsia="ru-RU"/>
        </w:rPr>
        <w:t>Для чего нам необходимы газ и нефть? (ответы детей).</w:t>
      </w:r>
    </w:p>
    <w:p w:rsidR="00330B14" w:rsidRPr="007F3BEF" w:rsidRDefault="00330B14" w:rsidP="007F3BEF">
      <w:pPr>
        <w:spacing w:after="0" w:line="240" w:lineRule="auto"/>
        <w:ind w:left="142" w:right="300" w:firstLine="938"/>
        <w:jc w:val="both"/>
        <w:rPr>
          <w:rFonts w:ascii="Courier New" w:hAnsi="Courier New" w:cs="Courier New"/>
          <w:color w:val="000000"/>
          <w:sz w:val="24"/>
          <w:szCs w:val="24"/>
          <w:lang w:eastAsia="ru-RU"/>
        </w:rPr>
      </w:pPr>
      <w:r w:rsidRPr="007F3BE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А теперь давайте поиграем в игру «Что это?» </w:t>
      </w:r>
    </w:p>
    <w:p w:rsidR="00330B14" w:rsidRPr="007F3BEF" w:rsidRDefault="00330B14" w:rsidP="007F3BEF">
      <w:pPr>
        <w:spacing w:after="0" w:line="240" w:lineRule="auto"/>
        <w:ind w:left="142" w:right="300" w:firstLine="938"/>
        <w:jc w:val="both"/>
        <w:rPr>
          <w:rFonts w:ascii="Courier New" w:hAnsi="Courier New" w:cs="Courier New"/>
          <w:color w:val="000000"/>
          <w:sz w:val="24"/>
          <w:szCs w:val="24"/>
          <w:lang w:eastAsia="ru-RU"/>
        </w:rPr>
      </w:pPr>
      <w:r w:rsidRPr="007F3BE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Медведь – животное, а омуль -…; </w:t>
      </w:r>
    </w:p>
    <w:p w:rsidR="00330B14" w:rsidRPr="007F3BEF" w:rsidRDefault="00330B14" w:rsidP="007F3BEF">
      <w:pPr>
        <w:spacing w:after="0" w:line="240" w:lineRule="auto"/>
        <w:ind w:left="142" w:firstLine="938"/>
        <w:rPr>
          <w:rFonts w:ascii="Courier New" w:hAnsi="Courier New" w:cs="Courier New"/>
          <w:color w:val="000000"/>
          <w:sz w:val="24"/>
          <w:szCs w:val="24"/>
          <w:lang w:eastAsia="ru-RU"/>
        </w:rPr>
      </w:pPr>
      <w:r w:rsidRPr="007F3BEF">
        <w:rPr>
          <w:rFonts w:ascii="Times New Roman" w:hAnsi="Times New Roman"/>
          <w:color w:val="000000"/>
          <w:sz w:val="28"/>
          <w:szCs w:val="28"/>
          <w:lang w:eastAsia="ru-RU"/>
        </w:rPr>
        <w:t>Омуль – рыба, а Туруханск -…;</w:t>
      </w:r>
    </w:p>
    <w:p w:rsidR="00330B14" w:rsidRPr="007F3BEF" w:rsidRDefault="00330B14" w:rsidP="007F3BEF">
      <w:pPr>
        <w:spacing w:after="0" w:line="240" w:lineRule="auto"/>
        <w:ind w:left="142" w:firstLine="938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F3BEF">
        <w:rPr>
          <w:rFonts w:ascii="Times New Roman" w:hAnsi="Times New Roman"/>
          <w:color w:val="000000"/>
          <w:sz w:val="28"/>
          <w:szCs w:val="28"/>
          <w:lang w:eastAsia="ru-RU"/>
        </w:rPr>
        <w:t>Туруханск – город, а Енисей - …;</w:t>
      </w:r>
    </w:p>
    <w:p w:rsidR="00330B14" w:rsidRPr="007F3BEF" w:rsidRDefault="00330B14" w:rsidP="007F3BEF">
      <w:pPr>
        <w:spacing w:after="0" w:line="240" w:lineRule="auto"/>
        <w:ind w:left="142" w:firstLine="938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F3BEF">
        <w:rPr>
          <w:rFonts w:ascii="Times New Roman" w:hAnsi="Times New Roman"/>
          <w:color w:val="000000"/>
          <w:sz w:val="28"/>
          <w:szCs w:val="28"/>
          <w:lang w:eastAsia="ru-RU"/>
        </w:rPr>
        <w:t>Енисей – река, а чум - …;</w:t>
      </w:r>
    </w:p>
    <w:p w:rsidR="00330B14" w:rsidRPr="007F3BEF" w:rsidRDefault="00330B14" w:rsidP="007F3BEF">
      <w:pPr>
        <w:spacing w:after="0" w:line="240" w:lineRule="auto"/>
        <w:ind w:left="142" w:firstLine="938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F3BEF">
        <w:rPr>
          <w:rFonts w:ascii="Times New Roman" w:hAnsi="Times New Roman"/>
          <w:color w:val="000000"/>
          <w:sz w:val="28"/>
          <w:szCs w:val="28"/>
          <w:lang w:eastAsia="ru-RU"/>
        </w:rPr>
        <w:t>Чум – жилище, а лайка - …;</w:t>
      </w:r>
    </w:p>
    <w:p w:rsidR="00330B14" w:rsidRPr="007F3BEF" w:rsidRDefault="00330B14" w:rsidP="007F3BEF">
      <w:pPr>
        <w:spacing w:after="0" w:line="240" w:lineRule="auto"/>
        <w:ind w:left="142" w:firstLine="938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F3BEF">
        <w:rPr>
          <w:rFonts w:ascii="Times New Roman" w:hAnsi="Times New Roman"/>
          <w:color w:val="000000"/>
          <w:sz w:val="28"/>
          <w:szCs w:val="28"/>
          <w:lang w:eastAsia="ru-RU"/>
        </w:rPr>
        <w:t>Лайка – собака, а ягель – мох.</w:t>
      </w:r>
    </w:p>
    <w:p w:rsidR="00330B14" w:rsidRPr="007F3BEF" w:rsidRDefault="00330B14" w:rsidP="007F3BEF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Северина</w:t>
      </w:r>
      <w:r w:rsidRPr="007F3BEF">
        <w:rPr>
          <w:rFonts w:ascii="Times New Roman" w:hAnsi="Times New Roman"/>
          <w:b/>
          <w:color w:val="000000"/>
          <w:sz w:val="28"/>
          <w:szCs w:val="28"/>
          <w:lang w:eastAsia="ru-RU"/>
        </w:rPr>
        <w:t>:</w:t>
      </w:r>
    </w:p>
    <w:p w:rsidR="00330B14" w:rsidRPr="007F3BEF" w:rsidRDefault="00330B14" w:rsidP="007F3BEF">
      <w:pPr>
        <w:spacing w:after="0" w:line="240" w:lineRule="auto"/>
        <w:ind w:left="142" w:firstLine="93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F3BE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Наша экскурсия подошла к концу. Что вам запомнилось больше всего?  (ответы детей). </w:t>
      </w:r>
    </w:p>
    <w:p w:rsidR="00330B14" w:rsidRPr="007F3BEF" w:rsidRDefault="00330B14" w:rsidP="007F3BE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F3BEF">
        <w:rPr>
          <w:rFonts w:ascii="Times New Roman" w:hAnsi="Times New Roman"/>
          <w:b/>
          <w:color w:val="000000"/>
          <w:sz w:val="28"/>
          <w:szCs w:val="28"/>
          <w:lang w:eastAsia="ru-RU"/>
        </w:rPr>
        <w:t>Воспитатель:</w:t>
      </w:r>
    </w:p>
    <w:p w:rsidR="00330B14" w:rsidRPr="007F3BEF" w:rsidRDefault="00330B14" w:rsidP="007F3BEF">
      <w:pPr>
        <w:spacing w:after="0" w:line="240" w:lineRule="auto"/>
        <w:ind w:left="142" w:firstLine="93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Давайте поблагодарим Северину</w:t>
      </w:r>
      <w:r w:rsidRPr="007F3BE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изготовим для музея подарок, коллаж «Жизнь севера». Детям предлагаются различные картинки. Они выбирают те, которые подходят к соответствующей теме. (Изготовление коллажа).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(фото </w:t>
      </w:r>
      <w:r w:rsidRPr="007F3BEF">
        <w:rPr>
          <w:rFonts w:ascii="Times New Roman" w:hAnsi="Times New Roman"/>
          <w:color w:val="000000"/>
          <w:sz w:val="28"/>
          <w:szCs w:val="28"/>
          <w:lang w:eastAsia="ru-RU"/>
        </w:rPr>
        <w:t>9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)</w:t>
      </w:r>
      <w:r w:rsidRPr="007F3BEF">
        <w:rPr>
          <w:rFonts w:ascii="Times New Roman" w:hAnsi="Times New Roman"/>
          <w:color w:val="000000"/>
          <w:sz w:val="28"/>
          <w:szCs w:val="28"/>
          <w:lang w:eastAsia="ru-RU"/>
        </w:rPr>
        <w:t>. Дети прощаются, отправляются в аэропорт и улетают в Красноярск.</w:t>
      </w:r>
    </w:p>
    <w:p w:rsidR="00330B14" w:rsidRDefault="00330B14" w:rsidP="007F3BEF">
      <w:pPr>
        <w:spacing w:after="0" w:line="240" w:lineRule="auto"/>
        <w:ind w:left="142" w:firstLine="938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330B14" w:rsidRDefault="00330B14" w:rsidP="00795759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330B14" w:rsidRDefault="00330B14" w:rsidP="00795759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330B14" w:rsidRDefault="00330B14" w:rsidP="00795759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330B14" w:rsidRDefault="00330B14" w:rsidP="00795759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330B14" w:rsidRDefault="00330B14" w:rsidP="00795759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330B14" w:rsidRDefault="00330B14" w:rsidP="00795759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30B14" w:rsidRDefault="00330B14" w:rsidP="00795759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30B14" w:rsidRDefault="00330B14" w:rsidP="00795759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30B14" w:rsidRDefault="00330B14" w:rsidP="00795759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30B14" w:rsidRDefault="00330B14" w:rsidP="00795759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30B14" w:rsidRDefault="00330B14" w:rsidP="00795759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30B14" w:rsidRDefault="00330B14" w:rsidP="00795759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30B14" w:rsidRDefault="00330B14" w:rsidP="00795759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30B14" w:rsidRDefault="00330B14" w:rsidP="00795759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30B14" w:rsidRDefault="00330B14" w:rsidP="00795759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30B14" w:rsidRDefault="00330B14" w:rsidP="00795759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30B14" w:rsidRDefault="00330B14" w:rsidP="00795759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30B14" w:rsidRPr="007D06AC" w:rsidRDefault="00330B14" w:rsidP="00795759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D06AC">
        <w:rPr>
          <w:rFonts w:ascii="Times New Roman" w:hAnsi="Times New Roman"/>
          <w:color w:val="000000"/>
          <w:sz w:val="24"/>
          <w:szCs w:val="24"/>
          <w:lang w:eastAsia="ru-RU"/>
        </w:rPr>
        <w:t>Фото 1</w:t>
      </w:r>
    </w:p>
    <w:p w:rsidR="00330B14" w:rsidRDefault="00330B14" w:rsidP="00795759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330B14" w:rsidRPr="00C10A79" w:rsidRDefault="00330B14" w:rsidP="00795759">
      <w:pPr>
        <w:spacing w:after="0" w:line="240" w:lineRule="auto"/>
        <w:rPr>
          <w:rFonts w:ascii="Courier New" w:hAnsi="Courier New" w:cs="Courier New"/>
          <w:color w:val="000000"/>
          <w:sz w:val="24"/>
          <w:szCs w:val="24"/>
          <w:lang w:eastAsia="ru-RU"/>
        </w:rPr>
      </w:pPr>
      <w:r w:rsidRPr="00263C2C">
        <w:rPr>
          <w:rFonts w:ascii="Courier New" w:hAnsi="Courier New" w:cs="Courier New"/>
          <w:noProof/>
          <w:color w:val="000000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style="width:468pt;height:351pt;visibility:visible">
            <v:imagedata r:id="rId7" o:title=""/>
          </v:shape>
        </w:pict>
      </w:r>
    </w:p>
    <w:p w:rsidR="00330B14" w:rsidRPr="00FB1250" w:rsidRDefault="00330B14" w:rsidP="008F6860">
      <w:pPr>
        <w:spacing w:after="0" w:line="240" w:lineRule="auto"/>
        <w:ind w:left="360"/>
        <w:rPr>
          <w:rFonts w:ascii="Courier New" w:hAnsi="Courier New" w:cs="Courier New"/>
          <w:color w:val="000000"/>
          <w:sz w:val="24"/>
          <w:szCs w:val="24"/>
          <w:lang w:eastAsia="ru-RU"/>
        </w:rPr>
      </w:pPr>
    </w:p>
    <w:p w:rsidR="00330B14" w:rsidRDefault="00330B14">
      <w:bookmarkStart w:id="1" w:name="h.1fob9te"/>
      <w:bookmarkEnd w:id="1"/>
      <w:r>
        <w:rPr>
          <w:noProof/>
          <w:lang w:eastAsia="ru-RU"/>
        </w:rPr>
        <w:pict>
          <v:shape id="Рисунок 10" o:spid="_x0000_i1026" type="#_x0000_t75" style="width:468pt;height:351pt;visibility:visible">
            <v:imagedata r:id="rId8" o:title=""/>
          </v:shape>
        </w:pict>
      </w:r>
    </w:p>
    <w:p w:rsidR="00330B14" w:rsidRPr="008923E2" w:rsidRDefault="00330B14">
      <w:pPr>
        <w:rPr>
          <w:rFonts w:ascii="Times New Roman" w:hAnsi="Times New Roman"/>
          <w:sz w:val="24"/>
        </w:rPr>
      </w:pPr>
      <w:r w:rsidRPr="008923E2">
        <w:rPr>
          <w:rFonts w:ascii="Times New Roman" w:hAnsi="Times New Roman"/>
          <w:sz w:val="24"/>
        </w:rPr>
        <w:t>Фото 2.</w:t>
      </w:r>
    </w:p>
    <w:p w:rsidR="00330B14" w:rsidRPr="008923E2" w:rsidRDefault="00330B14">
      <w:pPr>
        <w:rPr>
          <w:rFonts w:ascii="Times New Roman" w:hAnsi="Times New Roman"/>
          <w:sz w:val="24"/>
        </w:rPr>
      </w:pPr>
      <w:r w:rsidRPr="008923E2">
        <w:rPr>
          <w:rFonts w:ascii="Times New Roman" w:hAnsi="Times New Roman"/>
          <w:sz w:val="24"/>
        </w:rPr>
        <w:t>Фото 3.</w:t>
      </w:r>
    </w:p>
    <w:p w:rsidR="00330B14" w:rsidRDefault="00330B14">
      <w:r w:rsidRPr="00263C2C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2" o:spid="_x0000_i1027" type="#_x0000_t75" style="width:372.75pt;height:413.25pt;visibility:visible">
            <v:imagedata r:id="rId9" o:title=""/>
          </v:shape>
        </w:pict>
      </w:r>
    </w:p>
    <w:p w:rsidR="00330B14" w:rsidRDefault="00330B14">
      <w:r w:rsidRPr="00263C2C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8" o:spid="_x0000_i1028" type="#_x0000_t75" style="width:459pt;height:276.75pt;visibility:visible">
            <v:imagedata r:id="rId10" o:title=""/>
          </v:shape>
        </w:pict>
      </w:r>
    </w:p>
    <w:p w:rsidR="00330B14" w:rsidRPr="008923E2" w:rsidRDefault="00330B14">
      <w:pPr>
        <w:rPr>
          <w:rFonts w:ascii="Times New Roman" w:hAnsi="Times New Roman"/>
          <w:sz w:val="24"/>
        </w:rPr>
      </w:pPr>
      <w:r w:rsidRPr="008923E2">
        <w:rPr>
          <w:rFonts w:ascii="Times New Roman" w:hAnsi="Times New Roman"/>
          <w:sz w:val="24"/>
        </w:rPr>
        <w:t>Фото 4.</w:t>
      </w:r>
    </w:p>
    <w:p w:rsidR="00330B14" w:rsidRPr="008923E2" w:rsidRDefault="00330B14">
      <w:pPr>
        <w:rPr>
          <w:rFonts w:ascii="Times New Roman" w:hAnsi="Times New Roman"/>
          <w:noProof/>
          <w:color w:val="000000"/>
          <w:sz w:val="24"/>
          <w:lang w:eastAsia="ru-RU"/>
        </w:rPr>
      </w:pPr>
      <w:r w:rsidRPr="008923E2">
        <w:rPr>
          <w:rFonts w:ascii="Times New Roman" w:hAnsi="Times New Roman"/>
          <w:noProof/>
          <w:color w:val="000000"/>
          <w:sz w:val="24"/>
          <w:lang w:eastAsia="ru-RU"/>
        </w:rPr>
        <w:t>Фото 5.</w:t>
      </w:r>
    </w:p>
    <w:p w:rsidR="00330B14" w:rsidRDefault="00330B14">
      <w:pPr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  <w:r w:rsidRPr="00263C2C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4" o:spid="_x0000_i1029" type="#_x0000_t75" style="width:460.5pt;height:339.75pt;visibility:visible">
            <v:imagedata r:id="rId11" o:title=""/>
          </v:shape>
        </w:pict>
      </w:r>
    </w:p>
    <w:p w:rsidR="00330B14" w:rsidRDefault="00330B14">
      <w:pPr>
        <w:rPr>
          <w:rFonts w:ascii="Times New Roman" w:hAnsi="Times New Roman"/>
          <w:noProof/>
          <w:color w:val="000000"/>
          <w:lang w:eastAsia="ru-RU"/>
        </w:rPr>
      </w:pPr>
      <w:r w:rsidRPr="00263C2C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1" o:spid="_x0000_i1030" type="#_x0000_t75" style="width:468pt;height:351pt;visibility:visible">
            <v:imagedata r:id="rId12" o:title=""/>
          </v:shape>
        </w:pict>
      </w:r>
    </w:p>
    <w:p w:rsidR="00330B14" w:rsidRPr="008923E2" w:rsidRDefault="00330B14">
      <w:pPr>
        <w:rPr>
          <w:rFonts w:ascii="Times New Roman" w:hAnsi="Times New Roman"/>
          <w:noProof/>
          <w:color w:val="000000"/>
          <w:sz w:val="32"/>
          <w:szCs w:val="28"/>
          <w:lang w:eastAsia="ru-RU"/>
        </w:rPr>
      </w:pPr>
      <w:r w:rsidRPr="008923E2">
        <w:rPr>
          <w:rFonts w:ascii="Times New Roman" w:hAnsi="Times New Roman"/>
          <w:noProof/>
          <w:color w:val="000000"/>
          <w:sz w:val="24"/>
          <w:lang w:eastAsia="ru-RU"/>
        </w:rPr>
        <w:t>Фото 6</w:t>
      </w:r>
    </w:p>
    <w:p w:rsidR="00330B14" w:rsidRPr="008923E2" w:rsidRDefault="00330B14">
      <w:pPr>
        <w:rPr>
          <w:rFonts w:ascii="Times New Roman" w:hAnsi="Times New Roman"/>
          <w:noProof/>
          <w:color w:val="000000"/>
          <w:sz w:val="24"/>
          <w:lang w:eastAsia="ru-RU"/>
        </w:rPr>
      </w:pPr>
      <w:r w:rsidRPr="008923E2">
        <w:rPr>
          <w:rFonts w:ascii="Times New Roman" w:hAnsi="Times New Roman"/>
          <w:noProof/>
          <w:color w:val="000000"/>
          <w:sz w:val="24"/>
          <w:lang w:eastAsia="ru-RU"/>
        </w:rPr>
        <w:t>Фото 7</w:t>
      </w:r>
    </w:p>
    <w:p w:rsidR="00330B14" w:rsidRDefault="00330B14">
      <w:pPr>
        <w:rPr>
          <w:rFonts w:ascii="Times New Roman" w:hAnsi="Times New Roman"/>
          <w:noProof/>
          <w:color w:val="000000"/>
          <w:lang w:eastAsia="ru-RU"/>
        </w:rPr>
      </w:pPr>
      <w:r w:rsidRPr="00263C2C">
        <w:rPr>
          <w:rFonts w:ascii="Times New Roman" w:hAnsi="Times New Roman"/>
          <w:noProof/>
          <w:color w:val="000000"/>
          <w:lang w:eastAsia="ru-RU"/>
        </w:rPr>
        <w:pict>
          <v:shape id="Рисунок 7" o:spid="_x0000_i1031" type="#_x0000_t75" style="width:453pt;height:339.75pt;visibility:visible">
            <v:imagedata r:id="rId13" o:title=""/>
          </v:shape>
        </w:pict>
      </w:r>
    </w:p>
    <w:p w:rsidR="00330B14" w:rsidRDefault="00330B14">
      <w:pPr>
        <w:rPr>
          <w:rFonts w:ascii="Times New Roman" w:hAnsi="Times New Roman"/>
          <w:noProof/>
          <w:color w:val="000000"/>
          <w:lang w:eastAsia="ru-RU"/>
        </w:rPr>
      </w:pPr>
      <w:r w:rsidRPr="00263C2C">
        <w:rPr>
          <w:rFonts w:ascii="Times New Roman" w:hAnsi="Times New Roman"/>
          <w:noProof/>
          <w:color w:val="000000"/>
          <w:lang w:eastAsia="ru-RU"/>
        </w:rPr>
        <w:pict>
          <v:shape id="Рисунок 6" o:spid="_x0000_i1032" type="#_x0000_t75" style="width:454.5pt;height:336.75pt;visibility:visible">
            <v:imagedata r:id="rId14" o:title=""/>
          </v:shape>
        </w:pict>
      </w:r>
    </w:p>
    <w:p w:rsidR="00330B14" w:rsidRPr="008923E2" w:rsidRDefault="00330B14">
      <w:pPr>
        <w:rPr>
          <w:rFonts w:ascii="Times New Roman" w:hAnsi="Times New Roman"/>
          <w:noProof/>
          <w:color w:val="000000"/>
          <w:sz w:val="24"/>
          <w:lang w:eastAsia="ru-RU"/>
        </w:rPr>
      </w:pPr>
      <w:r w:rsidRPr="008923E2">
        <w:rPr>
          <w:rFonts w:ascii="Times New Roman" w:hAnsi="Times New Roman"/>
          <w:noProof/>
          <w:color w:val="000000"/>
          <w:sz w:val="24"/>
          <w:lang w:eastAsia="ru-RU"/>
        </w:rPr>
        <w:t>Фото</w:t>
      </w:r>
      <w:r>
        <w:rPr>
          <w:rFonts w:ascii="Times New Roman" w:hAnsi="Times New Roman"/>
          <w:noProof/>
          <w:color w:val="000000"/>
          <w:sz w:val="24"/>
          <w:lang w:eastAsia="ru-RU"/>
        </w:rPr>
        <w:t xml:space="preserve"> 8</w:t>
      </w:r>
    </w:p>
    <w:p w:rsidR="00330B14" w:rsidRDefault="00330B14"/>
    <w:p w:rsidR="00330B14" w:rsidRPr="008923E2" w:rsidRDefault="00330B14">
      <w:pPr>
        <w:rPr>
          <w:rFonts w:ascii="Times New Roman" w:hAnsi="Times New Roman"/>
          <w:sz w:val="24"/>
        </w:rPr>
      </w:pPr>
      <w:r w:rsidRPr="008923E2">
        <w:rPr>
          <w:rFonts w:ascii="Times New Roman" w:hAnsi="Times New Roman"/>
          <w:sz w:val="24"/>
        </w:rPr>
        <w:t xml:space="preserve">Фото </w:t>
      </w:r>
      <w:r>
        <w:rPr>
          <w:rFonts w:ascii="Times New Roman" w:hAnsi="Times New Roman"/>
          <w:sz w:val="24"/>
        </w:rPr>
        <w:t>9</w:t>
      </w:r>
      <w:bookmarkStart w:id="2" w:name="_GoBack"/>
      <w:bookmarkEnd w:id="2"/>
    </w:p>
    <w:p w:rsidR="00330B14" w:rsidRDefault="00330B14" w:rsidP="00611BD7">
      <w:pPr>
        <w:jc w:val="center"/>
      </w:pPr>
      <w:r>
        <w:rPr>
          <w:noProof/>
          <w:lang w:eastAsia="ru-RU"/>
        </w:rPr>
        <w:pict>
          <v:shape id="_x0000_i1033" type="#_x0000_t75" style="width:507.75pt;height:675.75pt;visibility:visible">
            <v:imagedata r:id="rId15" o:title=""/>
          </v:shape>
        </w:pict>
      </w:r>
    </w:p>
    <w:sectPr w:rsidR="00330B14" w:rsidSect="00611BD7">
      <w:footerReference w:type="default" r:id="rId16"/>
      <w:pgSz w:w="11906" w:h="16838"/>
      <w:pgMar w:top="709" w:right="850" w:bottom="567" w:left="1134" w:header="708" w:footer="26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0B14" w:rsidRDefault="00330B14" w:rsidP="00D537EC">
      <w:pPr>
        <w:spacing w:after="0" w:line="240" w:lineRule="auto"/>
      </w:pPr>
      <w:r>
        <w:separator/>
      </w:r>
    </w:p>
  </w:endnote>
  <w:endnote w:type="continuationSeparator" w:id="0">
    <w:p w:rsidR="00330B14" w:rsidRDefault="00330B14" w:rsidP="00D53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0B14" w:rsidRDefault="00330B1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0B14" w:rsidRDefault="00330B14" w:rsidP="00D537EC">
      <w:pPr>
        <w:spacing w:after="0" w:line="240" w:lineRule="auto"/>
      </w:pPr>
      <w:r>
        <w:separator/>
      </w:r>
    </w:p>
  </w:footnote>
  <w:footnote w:type="continuationSeparator" w:id="0">
    <w:p w:rsidR="00330B14" w:rsidRDefault="00330B14" w:rsidP="00D53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04C15"/>
    <w:multiLevelType w:val="multilevel"/>
    <w:tmpl w:val="1FCE7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C84A15"/>
    <w:multiLevelType w:val="multilevel"/>
    <w:tmpl w:val="7F0A0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324951"/>
    <w:multiLevelType w:val="hybridMultilevel"/>
    <w:tmpl w:val="E21AB9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4460D5"/>
    <w:multiLevelType w:val="multilevel"/>
    <w:tmpl w:val="30DCD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35626D"/>
    <w:multiLevelType w:val="multilevel"/>
    <w:tmpl w:val="9516F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CE67CD"/>
    <w:multiLevelType w:val="multilevel"/>
    <w:tmpl w:val="9E98A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B5552D5"/>
    <w:multiLevelType w:val="multilevel"/>
    <w:tmpl w:val="0E6EF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C5A6B49"/>
    <w:multiLevelType w:val="multilevel"/>
    <w:tmpl w:val="366055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1CB57928"/>
    <w:multiLevelType w:val="multilevel"/>
    <w:tmpl w:val="9E98A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8B01B06"/>
    <w:multiLevelType w:val="multilevel"/>
    <w:tmpl w:val="C854D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D8B68A0"/>
    <w:multiLevelType w:val="multilevel"/>
    <w:tmpl w:val="3350F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0822DE0"/>
    <w:multiLevelType w:val="multilevel"/>
    <w:tmpl w:val="6EAAE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0FD246A"/>
    <w:multiLevelType w:val="multilevel"/>
    <w:tmpl w:val="569E7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2C871DF"/>
    <w:multiLevelType w:val="multilevel"/>
    <w:tmpl w:val="A55AE1E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3A591DFB"/>
    <w:multiLevelType w:val="multilevel"/>
    <w:tmpl w:val="A22AC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5476B0E"/>
    <w:multiLevelType w:val="hybridMultilevel"/>
    <w:tmpl w:val="6DF6EE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68409F3"/>
    <w:multiLevelType w:val="multilevel"/>
    <w:tmpl w:val="9E98A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6C23856"/>
    <w:multiLevelType w:val="hybridMultilevel"/>
    <w:tmpl w:val="16869A58"/>
    <w:lvl w:ilvl="0" w:tplc="041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8">
    <w:nsid w:val="4A141D75"/>
    <w:multiLevelType w:val="multilevel"/>
    <w:tmpl w:val="832CA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2844C46"/>
    <w:multiLevelType w:val="multilevel"/>
    <w:tmpl w:val="CE12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540B750D"/>
    <w:multiLevelType w:val="multilevel"/>
    <w:tmpl w:val="6A301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6DD11D6"/>
    <w:multiLevelType w:val="hybridMultilevel"/>
    <w:tmpl w:val="082CFD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CD688E"/>
    <w:multiLevelType w:val="multilevel"/>
    <w:tmpl w:val="A2E0F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4E84AF0"/>
    <w:multiLevelType w:val="hybridMultilevel"/>
    <w:tmpl w:val="6012FE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5B97C67"/>
    <w:multiLevelType w:val="multilevel"/>
    <w:tmpl w:val="A17EF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76F14F2D"/>
    <w:multiLevelType w:val="multilevel"/>
    <w:tmpl w:val="780CF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7D74405"/>
    <w:multiLevelType w:val="multilevel"/>
    <w:tmpl w:val="9E98A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4"/>
  </w:num>
  <w:num w:numId="3">
    <w:abstractNumId w:val="6"/>
  </w:num>
  <w:num w:numId="4">
    <w:abstractNumId w:val="7"/>
  </w:num>
  <w:num w:numId="5">
    <w:abstractNumId w:val="10"/>
  </w:num>
  <w:num w:numId="6">
    <w:abstractNumId w:val="4"/>
  </w:num>
  <w:num w:numId="7">
    <w:abstractNumId w:val="0"/>
  </w:num>
  <w:num w:numId="8">
    <w:abstractNumId w:val="22"/>
  </w:num>
  <w:num w:numId="9">
    <w:abstractNumId w:val="25"/>
  </w:num>
  <w:num w:numId="10">
    <w:abstractNumId w:val="11"/>
  </w:num>
  <w:num w:numId="11">
    <w:abstractNumId w:val="24"/>
  </w:num>
  <w:num w:numId="12">
    <w:abstractNumId w:val="12"/>
  </w:num>
  <w:num w:numId="13">
    <w:abstractNumId w:val="18"/>
  </w:num>
  <w:num w:numId="14">
    <w:abstractNumId w:val="16"/>
  </w:num>
  <w:num w:numId="15">
    <w:abstractNumId w:val="1"/>
  </w:num>
  <w:num w:numId="16">
    <w:abstractNumId w:val="13"/>
  </w:num>
  <w:num w:numId="17">
    <w:abstractNumId w:val="3"/>
  </w:num>
  <w:num w:numId="18">
    <w:abstractNumId w:val="20"/>
  </w:num>
  <w:num w:numId="19">
    <w:abstractNumId w:val="19"/>
  </w:num>
  <w:num w:numId="20">
    <w:abstractNumId w:val="17"/>
  </w:num>
  <w:num w:numId="21">
    <w:abstractNumId w:val="23"/>
  </w:num>
  <w:num w:numId="22">
    <w:abstractNumId w:val="15"/>
  </w:num>
  <w:num w:numId="23">
    <w:abstractNumId w:val="2"/>
  </w:num>
  <w:num w:numId="24">
    <w:abstractNumId w:val="21"/>
  </w:num>
  <w:num w:numId="25">
    <w:abstractNumId w:val="8"/>
  </w:num>
  <w:num w:numId="26">
    <w:abstractNumId w:val="5"/>
  </w:num>
  <w:num w:numId="27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70763"/>
    <w:rsid w:val="000153A2"/>
    <w:rsid w:val="00020494"/>
    <w:rsid w:val="000405D8"/>
    <w:rsid w:val="0006790E"/>
    <w:rsid w:val="00067F7F"/>
    <w:rsid w:val="000C4B78"/>
    <w:rsid w:val="000E32E6"/>
    <w:rsid w:val="000F2EEB"/>
    <w:rsid w:val="00113A24"/>
    <w:rsid w:val="001332E3"/>
    <w:rsid w:val="00165C11"/>
    <w:rsid w:val="00186A1E"/>
    <w:rsid w:val="00204CC5"/>
    <w:rsid w:val="00211B0A"/>
    <w:rsid w:val="0022193B"/>
    <w:rsid w:val="002431DC"/>
    <w:rsid w:val="002576D1"/>
    <w:rsid w:val="00263C2C"/>
    <w:rsid w:val="002848EC"/>
    <w:rsid w:val="00296A23"/>
    <w:rsid w:val="002B1B96"/>
    <w:rsid w:val="00306757"/>
    <w:rsid w:val="00313E1D"/>
    <w:rsid w:val="00330B14"/>
    <w:rsid w:val="003652DC"/>
    <w:rsid w:val="00375ED1"/>
    <w:rsid w:val="00396580"/>
    <w:rsid w:val="003F3DA8"/>
    <w:rsid w:val="00476626"/>
    <w:rsid w:val="00487621"/>
    <w:rsid w:val="004A08F8"/>
    <w:rsid w:val="004A21F3"/>
    <w:rsid w:val="0050329C"/>
    <w:rsid w:val="00535DE8"/>
    <w:rsid w:val="00557961"/>
    <w:rsid w:val="005A6AD1"/>
    <w:rsid w:val="00602EE9"/>
    <w:rsid w:val="00611BD7"/>
    <w:rsid w:val="00612145"/>
    <w:rsid w:val="0066366C"/>
    <w:rsid w:val="0066412B"/>
    <w:rsid w:val="00675238"/>
    <w:rsid w:val="006840A1"/>
    <w:rsid w:val="006B73BB"/>
    <w:rsid w:val="00752B3B"/>
    <w:rsid w:val="0075629F"/>
    <w:rsid w:val="007742C8"/>
    <w:rsid w:val="00780AFB"/>
    <w:rsid w:val="007866EB"/>
    <w:rsid w:val="00795759"/>
    <w:rsid w:val="007A2DC2"/>
    <w:rsid w:val="007D06AC"/>
    <w:rsid w:val="007D4DAB"/>
    <w:rsid w:val="007D6999"/>
    <w:rsid w:val="007F3BEF"/>
    <w:rsid w:val="008318E8"/>
    <w:rsid w:val="00834146"/>
    <w:rsid w:val="008923E2"/>
    <w:rsid w:val="0089318A"/>
    <w:rsid w:val="008931CB"/>
    <w:rsid w:val="008C7E7D"/>
    <w:rsid w:val="008F6860"/>
    <w:rsid w:val="008F7FBB"/>
    <w:rsid w:val="0090720C"/>
    <w:rsid w:val="00970763"/>
    <w:rsid w:val="009725C0"/>
    <w:rsid w:val="00972833"/>
    <w:rsid w:val="0099680C"/>
    <w:rsid w:val="009E3910"/>
    <w:rsid w:val="009E747A"/>
    <w:rsid w:val="009F4022"/>
    <w:rsid w:val="00A05B11"/>
    <w:rsid w:val="00A173EA"/>
    <w:rsid w:val="00A325B6"/>
    <w:rsid w:val="00A60219"/>
    <w:rsid w:val="00A82D4B"/>
    <w:rsid w:val="00A82DB3"/>
    <w:rsid w:val="00AF632D"/>
    <w:rsid w:val="00AF757C"/>
    <w:rsid w:val="00B45D66"/>
    <w:rsid w:val="00B73F15"/>
    <w:rsid w:val="00BA3696"/>
    <w:rsid w:val="00BA54CE"/>
    <w:rsid w:val="00BC2C40"/>
    <w:rsid w:val="00C10A79"/>
    <w:rsid w:val="00C4245E"/>
    <w:rsid w:val="00C7340F"/>
    <w:rsid w:val="00C7544A"/>
    <w:rsid w:val="00CB31D1"/>
    <w:rsid w:val="00CC1DE0"/>
    <w:rsid w:val="00CF0E6E"/>
    <w:rsid w:val="00D43AE0"/>
    <w:rsid w:val="00D44D70"/>
    <w:rsid w:val="00D537EC"/>
    <w:rsid w:val="00D91DDA"/>
    <w:rsid w:val="00DA024D"/>
    <w:rsid w:val="00DC22D2"/>
    <w:rsid w:val="00DF6425"/>
    <w:rsid w:val="00E42826"/>
    <w:rsid w:val="00E45ED7"/>
    <w:rsid w:val="00E52C09"/>
    <w:rsid w:val="00E70FD2"/>
    <w:rsid w:val="00E8519F"/>
    <w:rsid w:val="00EA18FF"/>
    <w:rsid w:val="00EB3B3E"/>
    <w:rsid w:val="00EB6E18"/>
    <w:rsid w:val="00EF7A6E"/>
    <w:rsid w:val="00F71677"/>
    <w:rsid w:val="00F76A4D"/>
    <w:rsid w:val="00F83C38"/>
    <w:rsid w:val="00F87A80"/>
    <w:rsid w:val="00F87E0E"/>
    <w:rsid w:val="00FB1250"/>
    <w:rsid w:val="00FB2BBA"/>
    <w:rsid w:val="00FD4A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366C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E32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E32E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2431D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D53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D537E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D53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D537EC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8285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28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8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28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285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285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285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285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48285170">
                  <w:marLeft w:val="-25"/>
                  <w:marRight w:val="0"/>
                  <w:marTop w:val="-15"/>
                  <w:marBottom w:val="0"/>
                  <w:divBdr>
                    <w:top w:val="single" w:sz="6" w:space="5" w:color="B9F0FE"/>
                    <w:left w:val="single" w:sz="6" w:space="5" w:color="B9F0FE"/>
                    <w:bottom w:val="single" w:sz="6" w:space="5" w:color="B9F0FE"/>
                    <w:right w:val="single" w:sz="6" w:space="5" w:color="B9F0FE"/>
                  </w:divBdr>
                </w:div>
                <w:div w:id="44828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285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285163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8285166">
                          <w:marLeft w:val="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8285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28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381</TotalTime>
  <Pages>9</Pages>
  <Words>1062</Words>
  <Characters>6056</Characters>
  <Application>Microsoft Office Outlook</Application>
  <DocSecurity>0</DocSecurity>
  <Lines>0</Lines>
  <Paragraphs>0</Paragraphs>
  <ScaleCrop>false</ScaleCrop>
  <Company>*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Веталь</cp:lastModifiedBy>
  <cp:revision>50</cp:revision>
  <cp:lastPrinted>2014-01-24T04:45:00Z</cp:lastPrinted>
  <dcterms:created xsi:type="dcterms:W3CDTF">2014-01-23T05:25:00Z</dcterms:created>
  <dcterms:modified xsi:type="dcterms:W3CDTF">2019-02-12T08:19:00Z</dcterms:modified>
</cp:coreProperties>
</file>